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9A4" w:rsidRDefault="009339A4" w:rsidP="007F270E">
      <w:pPr>
        <w:jc w:val="center"/>
      </w:pPr>
      <w:r>
        <w:rPr>
          <w:color w:val="FF0000"/>
        </w:rPr>
        <w:t>(</w:t>
      </w:r>
      <w:r w:rsidRPr="00471063">
        <w:rPr>
          <w:color w:val="FF0000"/>
        </w:rPr>
        <w:t>BOZZA</w:t>
      </w:r>
      <w:r>
        <w:rPr>
          <w:color w:val="FF0000"/>
        </w:rPr>
        <w:t xml:space="preserve"> da allegare al PRIMO VERBALE DI CLASSE  - NOVEMBRE) </w:t>
      </w:r>
      <w:r>
        <w:t>PIANO DI FORMAZIONE SULLA SICUREZZA NEGLI AMBIENTI DI LAVORO (TOTALE 12H DURANTE L'ANNO SCOLASTICO)</w:t>
      </w:r>
    </w:p>
    <w:p w:rsidR="009339A4" w:rsidRDefault="009339A4" w:rsidP="007F270E">
      <w:pPr>
        <w:jc w:val="center"/>
      </w:pPr>
      <w:r>
        <w:t xml:space="preserve">DA ILLUSTRARE AGLI ALLIEVI DELLA CLASSE </w:t>
      </w:r>
      <w:r>
        <w:rPr>
          <w:b/>
        </w:rPr>
        <w:t>_______________</w:t>
      </w:r>
    </w:p>
    <w:p w:rsidR="009339A4" w:rsidRPr="007F270E" w:rsidRDefault="009339A4" w:rsidP="007F270E">
      <w:pPr>
        <w:jc w:val="center"/>
      </w:pPr>
      <w:r>
        <w:t>NELL’ANNO SCOLASTICO 2020/2021</w:t>
      </w:r>
    </w:p>
    <w:p w:rsidR="009339A4" w:rsidRDefault="009339A4" w:rsidP="00CB3FFD">
      <w:pPr>
        <w:widowControl w:val="0"/>
        <w:autoSpaceDE w:val="0"/>
        <w:autoSpaceDN w:val="0"/>
        <w:adjustRightInd w:val="0"/>
        <w:jc w:val="center"/>
        <w:rPr>
          <w:b/>
          <w:sz w:val="22"/>
          <w:szCs w:val="22"/>
        </w:rPr>
      </w:pPr>
    </w:p>
    <w:p w:rsidR="009339A4" w:rsidRDefault="009339A4" w:rsidP="00CB3FFD">
      <w:pPr>
        <w:widowControl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CB3FFD">
        <w:rPr>
          <w:b/>
          <w:sz w:val="22"/>
          <w:szCs w:val="22"/>
        </w:rPr>
        <w:t>Asse Culturale</w:t>
      </w:r>
      <w:r>
        <w:rPr>
          <w:b/>
          <w:sz w:val="22"/>
          <w:szCs w:val="22"/>
        </w:rPr>
        <w:t xml:space="preserve"> n.5 </w:t>
      </w:r>
      <w:r w:rsidRPr="00CB3FFD">
        <w:rPr>
          <w:b/>
          <w:sz w:val="22"/>
          <w:szCs w:val="22"/>
        </w:rPr>
        <w:t>Educazione alla sicurezza attiva.</w:t>
      </w:r>
      <w:r w:rsidRPr="00CB3FFD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E15EB6">
        <w:rPr>
          <w:b/>
          <w:sz w:val="22"/>
          <w:szCs w:val="22"/>
        </w:rPr>
        <w:t>Allegato 1</w:t>
      </w:r>
    </w:p>
    <w:p w:rsidR="009339A4" w:rsidRDefault="009339A4" w:rsidP="00CB3FFD">
      <w:pPr>
        <w:widowControl w:val="0"/>
        <w:autoSpaceDE w:val="0"/>
        <w:autoSpaceDN w:val="0"/>
        <w:adjustRightInd w:val="0"/>
        <w:jc w:val="center"/>
        <w:rPr>
          <w:sz w:val="16"/>
          <w:szCs w:val="16"/>
        </w:rPr>
      </w:pPr>
      <w:r>
        <w:rPr>
          <w:sz w:val="22"/>
          <w:szCs w:val="22"/>
        </w:rPr>
        <w:t>Argomenti da trattare suddivisi per Discipline A.S. 2020-2021  Classe 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2268"/>
        <w:gridCol w:w="5134"/>
      </w:tblGrid>
      <w:tr w:rsidR="009339A4" w:rsidRPr="00BF43A6" w:rsidTr="00CD07F7">
        <w:tc>
          <w:tcPr>
            <w:tcW w:w="2376" w:type="dxa"/>
          </w:tcPr>
          <w:p w:rsidR="009339A4" w:rsidRPr="007B6E50" w:rsidRDefault="009339A4" w:rsidP="00CD07F7">
            <w:pPr>
              <w:rPr>
                <w:b/>
              </w:rPr>
            </w:pPr>
            <w:r w:rsidRPr="007B6E50">
              <w:rPr>
                <w:b/>
              </w:rPr>
              <w:t>Docente</w:t>
            </w:r>
          </w:p>
        </w:tc>
        <w:tc>
          <w:tcPr>
            <w:tcW w:w="2268" w:type="dxa"/>
          </w:tcPr>
          <w:p w:rsidR="009339A4" w:rsidRPr="007B6E50" w:rsidRDefault="009339A4" w:rsidP="00CD07F7">
            <w:pPr>
              <w:rPr>
                <w:b/>
              </w:rPr>
            </w:pPr>
            <w:r>
              <w:rPr>
                <w:b/>
              </w:rPr>
              <w:t>Disciplina</w:t>
            </w:r>
          </w:p>
        </w:tc>
        <w:tc>
          <w:tcPr>
            <w:tcW w:w="5134" w:type="dxa"/>
          </w:tcPr>
          <w:p w:rsidR="009339A4" w:rsidRPr="007B6E50" w:rsidRDefault="009339A4" w:rsidP="00E15EB6">
            <w:pPr>
              <w:rPr>
                <w:b/>
              </w:rPr>
            </w:pPr>
            <w:r w:rsidRPr="007B6E50">
              <w:rPr>
                <w:b/>
              </w:rPr>
              <w:t>Argomento trattato oggetto dell'informativa attinente alla sicurezza e salute nei luoghi di lavoro</w:t>
            </w:r>
            <w:r>
              <w:rPr>
                <w:b/>
              </w:rPr>
              <w:t xml:space="preserve"> (asse culturale n. 5)</w:t>
            </w:r>
          </w:p>
        </w:tc>
      </w:tr>
      <w:tr w:rsidR="009339A4" w:rsidRPr="00BF43A6" w:rsidTr="00CD07F7">
        <w:tc>
          <w:tcPr>
            <w:tcW w:w="2376" w:type="dxa"/>
          </w:tcPr>
          <w:p w:rsidR="009339A4" w:rsidRPr="00BF43A6" w:rsidRDefault="009339A4" w:rsidP="00CD07F7"/>
        </w:tc>
        <w:tc>
          <w:tcPr>
            <w:tcW w:w="2268" w:type="dxa"/>
          </w:tcPr>
          <w:p w:rsidR="009339A4" w:rsidRPr="00BF43A6" w:rsidRDefault="009339A4" w:rsidP="001E0467"/>
        </w:tc>
        <w:tc>
          <w:tcPr>
            <w:tcW w:w="5134" w:type="dxa"/>
          </w:tcPr>
          <w:p w:rsidR="009339A4" w:rsidRDefault="009339A4" w:rsidP="00CD07F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I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NTRODUZIONE - </w:t>
            </w: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NORMATIVA: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IL DECRETO SULLA SICUREZZA SUL LAVORO N.81/08</w:t>
            </w:r>
          </w:p>
          <w:p w:rsidR="009339A4" w:rsidRPr="00453696" w:rsidRDefault="009339A4" w:rsidP="00CD07F7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53696">
              <w:rPr>
                <w:rFonts w:ascii="Times New Roman" w:hAnsi="Times New Roman" w:cs="Times New Roman"/>
                <w:b/>
                <w:sz w:val="22"/>
                <w:szCs w:val="22"/>
              </w:rPr>
              <w:t>NORMATIVA ANTINCENDIO 151/2011.</w:t>
            </w:r>
          </w:p>
        </w:tc>
      </w:tr>
      <w:tr w:rsidR="009339A4" w:rsidRPr="00BF43A6" w:rsidTr="00CD07F7">
        <w:tc>
          <w:tcPr>
            <w:tcW w:w="2376" w:type="dxa"/>
          </w:tcPr>
          <w:p w:rsidR="009339A4" w:rsidRPr="00BF43A6" w:rsidRDefault="009339A4" w:rsidP="00CD07F7"/>
        </w:tc>
        <w:tc>
          <w:tcPr>
            <w:tcW w:w="2268" w:type="dxa"/>
          </w:tcPr>
          <w:p w:rsidR="009339A4" w:rsidRPr="00BF43A6" w:rsidRDefault="009339A4" w:rsidP="001E0467"/>
        </w:tc>
        <w:tc>
          <w:tcPr>
            <w:tcW w:w="5134" w:type="dxa"/>
          </w:tcPr>
          <w:p w:rsidR="009339A4" w:rsidRDefault="009339A4" w:rsidP="00CD07F7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1) I PERICOLI PRESENTI NEGLI AMBIENTI EDILIZI, A CASA ED A SCUOLA</w:t>
            </w:r>
            <w:r w:rsidRPr="00847BBE"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: </w:t>
            </w:r>
          </w:p>
          <w:p w:rsidR="009339A4" w:rsidRPr="00453696" w:rsidRDefault="009339A4" w:rsidP="0045369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Cs/>
                <w:sz w:val="22"/>
                <w:szCs w:val="22"/>
              </w:rPr>
              <w:t>Il fuoco, l’energia elettri</w:t>
            </w: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 xml:space="preserve">ca, il gas.                          </w:t>
            </w:r>
          </w:p>
        </w:tc>
      </w:tr>
      <w:tr w:rsidR="009339A4" w:rsidRPr="00BF43A6" w:rsidTr="00CD07F7">
        <w:tc>
          <w:tcPr>
            <w:tcW w:w="2376" w:type="dxa"/>
          </w:tcPr>
          <w:p w:rsidR="009339A4" w:rsidRPr="00BF43A6" w:rsidRDefault="009339A4" w:rsidP="00CD07F7"/>
        </w:tc>
        <w:tc>
          <w:tcPr>
            <w:tcW w:w="2268" w:type="dxa"/>
          </w:tcPr>
          <w:p w:rsidR="009339A4" w:rsidRPr="00BF43A6" w:rsidRDefault="009339A4" w:rsidP="001E0467"/>
        </w:tc>
        <w:tc>
          <w:tcPr>
            <w:tcW w:w="5134" w:type="dxa"/>
          </w:tcPr>
          <w:p w:rsidR="009339A4" w:rsidRDefault="009339A4" w:rsidP="00CD07F7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2) I RISCHI PRESENTI NEGLI AMBIENTI EDILIZI, A CASA ED A SCUOLA: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Cs/>
                <w:sz w:val="22"/>
                <w:szCs w:val="22"/>
              </w:rPr>
              <w:t>le cadute, gli urti, escoriazioni, fratture, tagli, esalazioni, infezioni</w:t>
            </w: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.                            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339A4" w:rsidRPr="00BF43A6" w:rsidTr="00CD07F7">
        <w:tc>
          <w:tcPr>
            <w:tcW w:w="2376" w:type="dxa"/>
          </w:tcPr>
          <w:p w:rsidR="009339A4" w:rsidRPr="00BF43A6" w:rsidRDefault="009339A4" w:rsidP="00CD07F7"/>
        </w:tc>
        <w:tc>
          <w:tcPr>
            <w:tcW w:w="2268" w:type="dxa"/>
          </w:tcPr>
          <w:p w:rsidR="009339A4" w:rsidRPr="00BF43A6" w:rsidRDefault="009339A4" w:rsidP="00CD07F7"/>
        </w:tc>
        <w:tc>
          <w:tcPr>
            <w:tcW w:w="5134" w:type="dxa"/>
          </w:tcPr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3) I PERICOLI DI INCIDENTI IN CASA; 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Scheda N. 1 - L'elettricit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à amica;   </w:t>
            </w:r>
          </w:p>
          <w:p w:rsidR="009339A4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eda N. 2 - Odore di gas;  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339A4" w:rsidRPr="00BF43A6" w:rsidTr="00CD07F7">
        <w:tc>
          <w:tcPr>
            <w:tcW w:w="2376" w:type="dxa"/>
          </w:tcPr>
          <w:p w:rsidR="009339A4" w:rsidRPr="00BF43A6" w:rsidRDefault="009339A4" w:rsidP="001E0467"/>
        </w:tc>
        <w:tc>
          <w:tcPr>
            <w:tcW w:w="2268" w:type="dxa"/>
          </w:tcPr>
          <w:p w:rsidR="009339A4" w:rsidRPr="00BF43A6" w:rsidRDefault="009339A4" w:rsidP="00CD07F7"/>
        </w:tc>
        <w:tc>
          <w:tcPr>
            <w:tcW w:w="5134" w:type="dxa"/>
          </w:tcPr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3) I PERICOLI DI INCIDENTI IN CASA; 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Scheda N. 3 - Cadute,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urti, tagli, incendi;   </w:t>
            </w:r>
          </w:p>
          <w:p w:rsidR="009339A4" w:rsidRPr="00847BBE" w:rsidRDefault="009339A4" w:rsidP="00CD07F7">
            <w:pPr>
              <w:rPr>
                <w:b/>
                <w:bCs/>
                <w:sz w:val="22"/>
                <w:szCs w:val="22"/>
              </w:rPr>
            </w:pPr>
          </w:p>
        </w:tc>
      </w:tr>
      <w:tr w:rsidR="009339A4" w:rsidRPr="00BF43A6" w:rsidTr="00CD07F7">
        <w:tc>
          <w:tcPr>
            <w:tcW w:w="2376" w:type="dxa"/>
          </w:tcPr>
          <w:p w:rsidR="009339A4" w:rsidRPr="00BF43A6" w:rsidRDefault="009339A4" w:rsidP="00CD07F7"/>
        </w:tc>
        <w:tc>
          <w:tcPr>
            <w:tcW w:w="2268" w:type="dxa"/>
          </w:tcPr>
          <w:p w:rsidR="009339A4" w:rsidRPr="00BF43A6" w:rsidRDefault="009339A4" w:rsidP="00CD07F7"/>
        </w:tc>
        <w:tc>
          <w:tcPr>
            <w:tcW w:w="5134" w:type="dxa"/>
          </w:tcPr>
          <w:p w:rsidR="009339A4" w:rsidRPr="00847BBE" w:rsidRDefault="009339A4" w:rsidP="00CD07F7">
            <w:pPr>
              <w:rPr>
                <w:sz w:val="22"/>
                <w:szCs w:val="22"/>
              </w:rPr>
            </w:pPr>
            <w:r w:rsidRPr="00847BBE">
              <w:rPr>
                <w:b/>
                <w:bCs/>
                <w:sz w:val="22"/>
                <w:szCs w:val="22"/>
              </w:rPr>
              <w:t>3) I PERICOLI DI INCIDENTI IN CASA</w:t>
            </w:r>
          </w:p>
          <w:p w:rsidR="009339A4" w:rsidRPr="00847BBE" w:rsidRDefault="009339A4" w:rsidP="00CD07F7">
            <w:pPr>
              <w:rPr>
                <w:sz w:val="22"/>
                <w:szCs w:val="22"/>
              </w:rPr>
            </w:pPr>
            <w:r w:rsidRPr="00847BBE">
              <w:rPr>
                <w:sz w:val="22"/>
                <w:szCs w:val="22"/>
              </w:rPr>
              <w:t xml:space="preserve">- Scheda N. 4 - A caccia di errori, prodotti </w:t>
            </w:r>
            <w:r>
              <w:rPr>
                <w:sz w:val="22"/>
                <w:szCs w:val="22"/>
              </w:rPr>
              <w:t xml:space="preserve">tossici, prodotti infiammabili 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</w:tr>
      <w:tr w:rsidR="009339A4" w:rsidRPr="00BF43A6" w:rsidTr="00CD07F7">
        <w:tc>
          <w:tcPr>
            <w:tcW w:w="2376" w:type="dxa"/>
          </w:tcPr>
          <w:p w:rsidR="009339A4" w:rsidRPr="00BF43A6" w:rsidRDefault="009339A4" w:rsidP="00CD07F7"/>
        </w:tc>
        <w:tc>
          <w:tcPr>
            <w:tcW w:w="2268" w:type="dxa"/>
          </w:tcPr>
          <w:p w:rsidR="009339A4" w:rsidRPr="00BF43A6" w:rsidRDefault="009339A4" w:rsidP="00CD07F7"/>
        </w:tc>
        <w:tc>
          <w:tcPr>
            <w:tcW w:w="5134" w:type="dxa"/>
          </w:tcPr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4) I PERICOLI PRESENTI A SCUOLA.; </w:t>
            </w:r>
          </w:p>
          <w:p w:rsidR="009339A4" w:rsidRPr="00847BBE" w:rsidRDefault="009339A4" w:rsidP="00CD07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Scheda N. 5 - Scuola sicura   </w:t>
            </w:r>
          </w:p>
          <w:p w:rsidR="009339A4" w:rsidRPr="00847BBE" w:rsidRDefault="009339A4" w:rsidP="00CD07F7">
            <w:pPr>
              <w:rPr>
                <w:sz w:val="22"/>
                <w:szCs w:val="22"/>
              </w:rPr>
            </w:pPr>
          </w:p>
        </w:tc>
      </w:tr>
      <w:tr w:rsidR="009339A4" w:rsidRPr="004438B0" w:rsidTr="00CD07F7">
        <w:tc>
          <w:tcPr>
            <w:tcW w:w="2376" w:type="dxa"/>
          </w:tcPr>
          <w:p w:rsidR="009339A4" w:rsidRPr="00BF43A6" w:rsidRDefault="009339A4" w:rsidP="00CD07F7"/>
        </w:tc>
        <w:tc>
          <w:tcPr>
            <w:tcW w:w="2268" w:type="dxa"/>
          </w:tcPr>
          <w:p w:rsidR="009339A4" w:rsidRPr="00BF43A6" w:rsidRDefault="009339A4" w:rsidP="00CD07F7"/>
        </w:tc>
        <w:tc>
          <w:tcPr>
            <w:tcW w:w="5134" w:type="dxa"/>
          </w:tcPr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5) I PERICOLI PRESENTI NELL'AMBIENTE NATURALE;   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- </w:t>
            </w: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Scheda N. 6 - I terremoti . . . .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 xml:space="preserve">- Scheda N. 7 - I fenomeni atmosferici            </w:t>
            </w:r>
          </w:p>
          <w:p w:rsidR="009339A4" w:rsidRPr="00847BBE" w:rsidRDefault="009339A4" w:rsidP="00CD07F7">
            <w:pPr>
              <w:rPr>
                <w:sz w:val="22"/>
                <w:szCs w:val="22"/>
              </w:rPr>
            </w:pPr>
            <w:r w:rsidRPr="00847BBE">
              <w:rPr>
                <w:sz w:val="22"/>
                <w:szCs w:val="22"/>
              </w:rPr>
              <w:t xml:space="preserve">- Scheda N. 8 - Le alluvioni.                        </w:t>
            </w:r>
          </w:p>
          <w:p w:rsidR="009339A4" w:rsidRPr="00847BBE" w:rsidRDefault="009339A4" w:rsidP="00CD07F7">
            <w:pPr>
              <w:rPr>
                <w:sz w:val="22"/>
                <w:szCs w:val="22"/>
              </w:rPr>
            </w:pPr>
          </w:p>
        </w:tc>
      </w:tr>
      <w:tr w:rsidR="009339A4" w:rsidRPr="004438B0" w:rsidTr="00CD07F7">
        <w:tc>
          <w:tcPr>
            <w:tcW w:w="2376" w:type="dxa"/>
          </w:tcPr>
          <w:p w:rsidR="009339A4" w:rsidRPr="00BF43A6" w:rsidRDefault="009339A4" w:rsidP="00742CF3"/>
        </w:tc>
        <w:tc>
          <w:tcPr>
            <w:tcW w:w="2268" w:type="dxa"/>
          </w:tcPr>
          <w:p w:rsidR="009339A4" w:rsidRPr="00BF43A6" w:rsidRDefault="009339A4" w:rsidP="00742CF3"/>
        </w:tc>
        <w:tc>
          <w:tcPr>
            <w:tcW w:w="5134" w:type="dxa"/>
          </w:tcPr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5) I PERICOLI PRESENTI NELL'AMBIENTE NATURALE;                                                         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>- Scheda N. 9 - Le frane. . . .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sz w:val="22"/>
                <w:szCs w:val="22"/>
              </w:rPr>
              <w:t xml:space="preserve">- Scheda N. 10 - Le valanghe                             </w:t>
            </w:r>
          </w:p>
          <w:p w:rsidR="009339A4" w:rsidRPr="00847BBE" w:rsidRDefault="009339A4" w:rsidP="00CD07F7">
            <w:pPr>
              <w:rPr>
                <w:sz w:val="22"/>
                <w:szCs w:val="22"/>
              </w:rPr>
            </w:pPr>
            <w:r w:rsidRPr="00847BBE">
              <w:rPr>
                <w:sz w:val="22"/>
                <w:szCs w:val="22"/>
              </w:rPr>
              <w:t xml:space="preserve">- Scheda N. 11 - Gli incendi boschivi           </w:t>
            </w:r>
          </w:p>
          <w:p w:rsidR="009339A4" w:rsidRPr="00847BBE" w:rsidRDefault="009339A4" w:rsidP="00CD07F7">
            <w:pPr>
              <w:rPr>
                <w:sz w:val="22"/>
                <w:szCs w:val="22"/>
              </w:rPr>
            </w:pPr>
          </w:p>
        </w:tc>
      </w:tr>
      <w:tr w:rsidR="009339A4" w:rsidRPr="004438B0" w:rsidTr="00CD07F7">
        <w:tc>
          <w:tcPr>
            <w:tcW w:w="2376" w:type="dxa"/>
          </w:tcPr>
          <w:p w:rsidR="009339A4" w:rsidRDefault="009339A4" w:rsidP="00CD07F7"/>
        </w:tc>
        <w:tc>
          <w:tcPr>
            <w:tcW w:w="2268" w:type="dxa"/>
          </w:tcPr>
          <w:p w:rsidR="009339A4" w:rsidRDefault="009339A4" w:rsidP="00CD07F7"/>
        </w:tc>
        <w:tc>
          <w:tcPr>
            <w:tcW w:w="5134" w:type="dxa"/>
          </w:tcPr>
          <w:p w:rsidR="009339A4" w:rsidRPr="00872B75" w:rsidRDefault="009339A4" w:rsidP="00CD07F7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72B7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Norme comportamentali in caso di: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In caso d'incendio 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</w:rPr>
              <w:t>- In caso di terremoti</w:t>
            </w:r>
          </w:p>
        </w:tc>
      </w:tr>
      <w:tr w:rsidR="009339A4" w:rsidRPr="004438B0" w:rsidTr="00CD07F7">
        <w:tc>
          <w:tcPr>
            <w:tcW w:w="2376" w:type="dxa"/>
          </w:tcPr>
          <w:p w:rsidR="009339A4" w:rsidRPr="00BF43A6" w:rsidRDefault="009339A4" w:rsidP="00CD07F7"/>
        </w:tc>
        <w:tc>
          <w:tcPr>
            <w:tcW w:w="2268" w:type="dxa"/>
          </w:tcPr>
          <w:p w:rsidR="009339A4" w:rsidRPr="00BF43A6" w:rsidRDefault="009339A4" w:rsidP="00CD07F7"/>
        </w:tc>
        <w:tc>
          <w:tcPr>
            <w:tcW w:w="5134" w:type="dxa"/>
          </w:tcPr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47BB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6) PREVENZIONE IN CASO DI ….. </w:t>
            </w:r>
          </w:p>
          <w:p w:rsidR="009339A4" w:rsidRPr="00847BBE" w:rsidRDefault="009339A4" w:rsidP="00CD07F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- In caso d'incendio </w:t>
            </w:r>
          </w:p>
          <w:p w:rsidR="009339A4" w:rsidRPr="00847BBE" w:rsidRDefault="009339A4" w:rsidP="00CD07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847BBE">
              <w:rPr>
                <w:sz w:val="22"/>
                <w:szCs w:val="22"/>
              </w:rPr>
              <w:t xml:space="preserve">Un piano di evacuazione per la tua scuola     </w:t>
            </w:r>
          </w:p>
          <w:p w:rsidR="009339A4" w:rsidRPr="00847BBE" w:rsidRDefault="009339A4" w:rsidP="00CD07F7">
            <w:pPr>
              <w:rPr>
                <w:sz w:val="22"/>
                <w:szCs w:val="22"/>
              </w:rPr>
            </w:pPr>
          </w:p>
        </w:tc>
      </w:tr>
      <w:tr w:rsidR="009339A4" w:rsidRPr="004438B0" w:rsidTr="00CD07F7">
        <w:tc>
          <w:tcPr>
            <w:tcW w:w="2376" w:type="dxa"/>
          </w:tcPr>
          <w:p w:rsidR="009339A4" w:rsidRPr="00BF43A6" w:rsidRDefault="009339A4" w:rsidP="00CD07F7"/>
        </w:tc>
        <w:tc>
          <w:tcPr>
            <w:tcW w:w="2268" w:type="dxa"/>
          </w:tcPr>
          <w:p w:rsidR="009339A4" w:rsidRPr="00BF43A6" w:rsidRDefault="009339A4" w:rsidP="001E0467"/>
        </w:tc>
        <w:tc>
          <w:tcPr>
            <w:tcW w:w="5134" w:type="dxa"/>
          </w:tcPr>
          <w:p w:rsidR="009339A4" w:rsidRPr="00847BBE" w:rsidRDefault="009339A4" w:rsidP="00CD07F7">
            <w:pPr>
              <w:rPr>
                <w:sz w:val="22"/>
                <w:szCs w:val="22"/>
              </w:rPr>
            </w:pPr>
            <w:r w:rsidRPr="00847BBE">
              <w:rPr>
                <w:b/>
                <w:bCs/>
                <w:sz w:val="22"/>
                <w:szCs w:val="22"/>
              </w:rPr>
              <w:t xml:space="preserve">CHE COS'È </w:t>
            </w:r>
            <w:smartTag w:uri="urn:schemas-microsoft-com:office:smarttags" w:element="PersonName">
              <w:smartTagPr>
                <w:attr w:name="ProductID" w:val="LA PROTEZIONE CIVILE"/>
              </w:smartTagPr>
              <w:r w:rsidRPr="00847BBE">
                <w:rPr>
                  <w:b/>
                  <w:bCs/>
                  <w:sz w:val="22"/>
                  <w:szCs w:val="22"/>
                </w:rPr>
                <w:t>LA PROTEZIONE CIVILE</w:t>
              </w:r>
            </w:smartTag>
            <w:r w:rsidRPr="00847BBE">
              <w:rPr>
                <w:b/>
                <w:bCs/>
                <w:sz w:val="22"/>
                <w:szCs w:val="22"/>
              </w:rPr>
              <w:t xml:space="preserve">? </w:t>
            </w:r>
          </w:p>
          <w:p w:rsidR="009339A4" w:rsidRPr="00847BBE" w:rsidRDefault="009339A4" w:rsidP="004C1A3D">
            <w:pPr>
              <w:rPr>
                <w:sz w:val="22"/>
                <w:szCs w:val="22"/>
              </w:rPr>
            </w:pPr>
          </w:p>
        </w:tc>
      </w:tr>
    </w:tbl>
    <w:p w:rsidR="009339A4" w:rsidRDefault="009339A4" w:rsidP="00471063">
      <w:pPr>
        <w:widowControl w:val="0"/>
        <w:tabs>
          <w:tab w:val="left" w:pos="2505"/>
        </w:tabs>
        <w:autoSpaceDE w:val="0"/>
        <w:autoSpaceDN w:val="0"/>
        <w:adjustRightInd w:val="0"/>
        <w:rPr>
          <w:sz w:val="16"/>
          <w:szCs w:val="16"/>
        </w:rPr>
        <w:sectPr w:rsidR="009339A4" w:rsidSect="00CD07F7">
          <w:footerReference w:type="even" r:id="rId6"/>
          <w:footerReference w:type="default" r:id="rId7"/>
          <w:pgSz w:w="12240" w:h="15840"/>
          <w:pgMar w:top="567" w:right="1134" w:bottom="567" w:left="1134" w:header="720" w:footer="301" w:gutter="0"/>
          <w:cols w:space="720"/>
        </w:sectPr>
      </w:pPr>
    </w:p>
    <w:p w:rsidR="009339A4" w:rsidRDefault="009339A4" w:rsidP="00CD07F7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9339A4" w:rsidRDefault="009339A4" w:rsidP="00D173F9">
      <w:pPr>
        <w:rPr>
          <w:sz w:val="16"/>
          <w:szCs w:val="16"/>
        </w:rPr>
      </w:pPr>
    </w:p>
    <w:p w:rsidR="009339A4" w:rsidRPr="00E15EB6" w:rsidRDefault="009339A4" w:rsidP="00D173F9">
      <w:pPr>
        <w:widowControl w:val="0"/>
        <w:autoSpaceDE w:val="0"/>
        <w:autoSpaceDN w:val="0"/>
        <w:adjustRightInd w:val="0"/>
        <w:rPr>
          <w:sz w:val="22"/>
          <w:szCs w:val="22"/>
        </w:rPr>
      </w:pPr>
      <w:r>
        <w:rPr>
          <w:sz w:val="16"/>
          <w:szCs w:val="16"/>
        </w:rPr>
        <w:tab/>
      </w:r>
      <w:r w:rsidRPr="00E15EB6">
        <w:rPr>
          <w:sz w:val="22"/>
          <w:szCs w:val="22"/>
        </w:rPr>
        <w:t xml:space="preserve">N.B.:PER TROVARE </w:t>
      </w:r>
      <w:smartTag w:uri="urn:schemas-microsoft-com:office:smarttags" w:element="PersonName">
        <w:smartTagPr>
          <w:attr w:name="ProductID" w:val="LA DISPENSA SULLA"/>
        </w:smartTagPr>
        <w:r w:rsidRPr="00E15EB6">
          <w:rPr>
            <w:sz w:val="22"/>
            <w:szCs w:val="22"/>
          </w:rPr>
          <w:t>LA DISPENSA SULLA</w:t>
        </w:r>
      </w:smartTag>
      <w:r w:rsidRPr="00E15EB6">
        <w:rPr>
          <w:sz w:val="22"/>
          <w:szCs w:val="22"/>
        </w:rPr>
        <w:t xml:space="preserve"> SICUREZZA AS. 20</w:t>
      </w:r>
      <w:r>
        <w:rPr>
          <w:sz w:val="22"/>
          <w:szCs w:val="22"/>
        </w:rPr>
        <w:t>20</w:t>
      </w:r>
      <w:r w:rsidRPr="00E15EB6">
        <w:rPr>
          <w:sz w:val="22"/>
          <w:szCs w:val="22"/>
        </w:rPr>
        <w:t>-202</w:t>
      </w:r>
      <w:r>
        <w:rPr>
          <w:sz w:val="22"/>
          <w:szCs w:val="22"/>
        </w:rPr>
        <w:t>1</w:t>
      </w:r>
      <w:r w:rsidRPr="00E15EB6">
        <w:rPr>
          <w:sz w:val="22"/>
          <w:szCs w:val="22"/>
        </w:rPr>
        <w:t xml:space="preserve"> DA PROIETTARE SULLA LIM</w:t>
      </w:r>
      <w:r>
        <w:rPr>
          <w:sz w:val="22"/>
          <w:szCs w:val="22"/>
        </w:rPr>
        <w:t xml:space="preserve"> (o da leggere)</w:t>
      </w:r>
      <w:r w:rsidRPr="00E15EB6">
        <w:rPr>
          <w:sz w:val="22"/>
          <w:szCs w:val="22"/>
        </w:rPr>
        <w:t>, SEGUIRE IL SEGUENTE FLOW CHART, DA SINISTRA A DESTRA:</w:t>
      </w:r>
    </w:p>
    <w:p w:rsidR="009339A4" w:rsidRDefault="009339A4" w:rsidP="00D173F9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9339A4" w:rsidRPr="00965742" w:rsidRDefault="009339A4" w:rsidP="00D173F9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9339A4" w:rsidRDefault="009339A4" w:rsidP="00D173F9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margin-left:2.25pt;margin-top:4.95pt;width:202.5pt;height:53.25pt;z-index:251652608;visibility:visible;mso-wrap-distance-top:3.6pt;mso-wrap-distance-bottom:3.6pt;mso-position-horizontal-relative:margin" wrapcoords="-80 -304 -80 21296 21680 21296 21680 -304 -80 -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">
            <v:textbox>
              <w:txbxContent>
                <w:tbl>
                  <w:tblPr>
                    <w:tblW w:w="6810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3864"/>
                    <w:gridCol w:w="1530"/>
                    <w:gridCol w:w="1416"/>
                  </w:tblGrid>
                  <w:tr w:rsidR="009339A4" w:rsidRPr="00D902FE" w:rsidTr="00E15EB6">
                    <w:trPr>
                      <w:trHeight w:val="600"/>
                      <w:tblCellSpacing w:w="15" w:type="dxa"/>
                    </w:trPr>
                    <w:tc>
                      <w:tcPr>
                        <w:tcW w:w="364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9339A4" w:rsidRPr="00D173F9" w:rsidRDefault="009339A4" w:rsidP="00D902FE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  <w:highlight w:val="yellow"/>
                          </w:rPr>
                          <w:t xml:space="preserve">Digitare </w:t>
                        </w:r>
                        <w:hyperlink r:id="rId8" w:history="1">
                          <w:r w:rsidRPr="00D173F9">
                            <w:rPr>
                              <w:rStyle w:val="Hyperlink"/>
                              <w:sz w:val="28"/>
                              <w:szCs w:val="28"/>
                            </w:rPr>
                            <w:t>http://www.iispoloamantea.</w:t>
                          </w:r>
                          <w:r>
                            <w:rPr>
                              <w:rStyle w:val="Hyperlink"/>
                              <w:sz w:val="28"/>
                              <w:szCs w:val="28"/>
                            </w:rPr>
                            <w:t>edu</w:t>
                          </w:r>
                          <w:r w:rsidRPr="00D173F9">
                            <w:rPr>
                              <w:rStyle w:val="Hyperlink"/>
                              <w:sz w:val="28"/>
                              <w:szCs w:val="28"/>
                            </w:rPr>
                            <w:t>.it/</w:t>
                          </w:r>
                        </w:hyperlink>
                      </w:p>
                      <w:p w:rsidR="009339A4" w:rsidRPr="00D902FE" w:rsidRDefault="009339A4" w:rsidP="00D902FE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5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9339A4" w:rsidRPr="00D902FE" w:rsidRDefault="009339A4" w:rsidP="00D902FE">
                        <w:pPr>
                          <w:rPr>
                            <w:rFonts w:ascii="Arial" w:hAnsi="Arial" w:cs="Arial"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</w:tcPr>
                      <w:p w:rsidR="009339A4" w:rsidRPr="00D902FE" w:rsidRDefault="009339A4" w:rsidP="00D902FE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9339A4" w:rsidRDefault="009339A4" w:rsidP="00D173F9"/>
              </w:txbxContent>
            </v:textbox>
            <w10:wrap type="through" anchorx="margin"/>
          </v:shape>
        </w:pict>
      </w:r>
    </w:p>
    <w:p w:rsidR="009339A4" w:rsidRDefault="009339A4" w:rsidP="00D173F9">
      <w:pPr>
        <w:rPr>
          <w:rFonts w:ascii="Verdana" w:hAnsi="Verdana"/>
          <w:b/>
          <w:bCs/>
          <w:color w:val="000000"/>
          <w:shd w:val="clear" w:color="auto" w:fill="E5E5E5"/>
        </w:rPr>
      </w:pPr>
    </w:p>
    <w:p w:rsidR="009339A4" w:rsidRDefault="009339A4" w:rsidP="00D173F9">
      <w:pPr>
        <w:rPr>
          <w:rFonts w:ascii="Verdana" w:hAnsi="Verdana"/>
          <w:b/>
          <w:bCs/>
          <w:color w:val="000000"/>
          <w:shd w:val="clear" w:color="auto" w:fill="E5E5E5"/>
        </w:rPr>
      </w:pPr>
    </w:p>
    <w:p w:rsidR="009339A4" w:rsidRPr="00471063" w:rsidRDefault="009339A4" w:rsidP="00D173F9">
      <w:pPr>
        <w:rPr>
          <w:rFonts w:ascii="Verdana" w:hAnsi="Verdana"/>
          <w:b/>
          <w:bCs/>
          <w:noProof/>
          <w:color w:val="000000"/>
          <w:shd w:val="clear" w:color="auto" w:fill="E5E5E5"/>
        </w:rPr>
      </w:pPr>
    </w:p>
    <w:p w:rsidR="009339A4" w:rsidRDefault="009339A4" w:rsidP="00D173F9">
      <w:pPr>
        <w:jc w:val="center"/>
      </w:pPr>
      <w:r>
        <w:rPr>
          <w:noProof/>
        </w:rPr>
        <w:pict>
          <v:shape id="_x0000_s1027" type="#_x0000_t202" style="position:absolute;left:0;text-align:left;margin-left:588.75pt;margin-top:.5pt;width:169.5pt;height:90pt;z-index:251651584;visibility:visible;mso-wrap-distance-top:3.6pt;mso-wrap-distance-bottom:3.6p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">
            <v:textbox>
              <w:txbxContent>
                <w:p w:rsidR="009339A4" w:rsidRDefault="009339A4" w:rsidP="00D173F9">
                  <w:pP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hyperlink r:id="rId9" w:tgtFrame="_blank" w:history="1">
                    <w:r w:rsidRPr="00182000">
                      <w:rPr>
                        <w:rFonts w:ascii="Arial" w:hAnsi="Arial" w:cs="Arial"/>
                        <w:noProof/>
                        <w:color w:val="009ACA"/>
                        <w:sz w:val="18"/>
                        <w:szCs w:val="18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magine 23" o:spid="_x0000_i1026" type="#_x0000_t75" alt="http://www.iispoloamantea.gov.it/plugins/content/jsmallfib/media/original/extensionsIcons/pdf.png" href="http://www.iispoloamantea.gov.it/images/sito_documenti/Sicurezza/SICUREZZA 2019_2020/RELAZIONE DLGS 81_08 studenti 2019_2020.p" style="width:13.5pt;height:13.5pt;visibility:visible" o:button="t">
                          <v:fill o:detectmouseclick="t"/>
                          <v:imagedata r:id="rId10" o:title=""/>
                        </v:shape>
                      </w:pict>
                    </w:r>
                  </w:hyperlink>
                  <w:hyperlink r:id="rId11" w:tgtFrame="_blank" w:history="1">
                    <w:r w:rsidRPr="00D902FE">
                      <w:rPr>
                        <w:rFonts w:ascii="Arial" w:hAnsi="Arial" w:cs="Arial"/>
                        <w:color w:val="009ACA"/>
                        <w:sz w:val="18"/>
                        <w:szCs w:val="18"/>
                        <w:u w:val="single"/>
                      </w:rPr>
                      <w:t>RELAZIONE DLGS 81_08 studenti 20</w:t>
                    </w:r>
                    <w:r>
                      <w:rPr>
                        <w:rFonts w:ascii="Arial" w:hAnsi="Arial" w:cs="Arial"/>
                        <w:color w:val="009ACA"/>
                        <w:sz w:val="18"/>
                        <w:szCs w:val="18"/>
                        <w:u w:val="single"/>
                      </w:rPr>
                      <w:t>20</w:t>
                    </w:r>
                    <w:r w:rsidRPr="00D902FE">
                      <w:rPr>
                        <w:rFonts w:ascii="Arial" w:hAnsi="Arial" w:cs="Arial"/>
                        <w:color w:val="009ACA"/>
                        <w:sz w:val="18"/>
                        <w:szCs w:val="18"/>
                        <w:u w:val="single"/>
                      </w:rPr>
                      <w:t>_2020.pdf</w:t>
                    </w:r>
                  </w:hyperlink>
                </w:p>
                <w:p w:rsidR="009339A4" w:rsidRDefault="009339A4" w:rsidP="00D173F9"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>(PIU’ SCHEMATICA E CON UN MAGGIOR NUMERO DI IMMAGINI, PROVIENE DA UN POWER POINT,</w:t>
                  </w:r>
                  <w:bookmarkStart w:id="0" w:name="_GoBack"/>
                  <w:bookmarkEnd w:id="0"/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QUINDI Più APPETIBILE PER I DISCENTI)</w:t>
                  </w:r>
                </w:p>
              </w:txbxContent>
            </v:textbox>
            <w10:wrap type="square" anchorx="page"/>
          </v:shape>
        </w:pict>
      </w:r>
    </w:p>
    <w:p w:rsidR="009339A4" w:rsidRDefault="009339A4" w:rsidP="00D173F9">
      <w:pPr>
        <w:tabs>
          <w:tab w:val="left" w:pos="2490"/>
        </w:tabs>
        <w:rPr>
          <w:sz w:val="16"/>
          <w:szCs w:val="16"/>
        </w:rPr>
      </w:pPr>
    </w:p>
    <w:tbl>
      <w:tblPr>
        <w:tblpPr w:leftFromText="141" w:rightFromText="141" w:vertAnchor="text" w:horzAnchor="margin" w:tblpXSpec="right" w:tblpY="1944"/>
        <w:tblW w:w="2270" w:type="dxa"/>
        <w:tblCellSpacing w:w="15" w:type="dxa"/>
        <w:tblCellMar>
          <w:left w:w="0" w:type="dxa"/>
          <w:right w:w="0" w:type="dxa"/>
        </w:tblCellMar>
        <w:tblLook w:val="00A0"/>
      </w:tblPr>
      <w:tblGrid>
        <w:gridCol w:w="2270"/>
      </w:tblGrid>
      <w:tr w:rsidR="009339A4" w:rsidRPr="00D902FE" w:rsidTr="00D173F9">
        <w:trPr>
          <w:trHeight w:val="600"/>
          <w:tblCellSpacing w:w="15" w:type="dxa"/>
        </w:trPr>
        <w:tc>
          <w:tcPr>
            <w:tcW w:w="22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339A4" w:rsidRPr="00D902FE" w:rsidRDefault="009339A4" w:rsidP="00D173F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9339A4" w:rsidRPr="00D173F9" w:rsidRDefault="009339A4" w:rsidP="00D173F9">
      <w:pPr>
        <w:tabs>
          <w:tab w:val="left" w:pos="2490"/>
        </w:tabs>
        <w:rPr>
          <w:sz w:val="16"/>
          <w:szCs w:val="16"/>
        </w:rPr>
        <w:sectPr w:rsidR="009339A4" w:rsidRPr="00D173F9" w:rsidSect="00D173F9">
          <w:pgSz w:w="15840" w:h="12240" w:orient="landscape"/>
          <w:pgMar w:top="1134" w:right="567" w:bottom="1134" w:left="567" w:header="720" w:footer="301" w:gutter="0"/>
          <w:cols w:space="720"/>
          <w:docGrid w:linePitch="272"/>
        </w:sectPr>
      </w:pPr>
      <w:r>
        <w:rPr>
          <w:noProof/>
        </w:rPr>
        <w:pict>
          <v:shape id="_x0000_s1028" type="#_x0000_t202" style="position:absolute;margin-left:291.3pt;margin-top:127.8pt;width:75pt;height:42.45pt;z-index:251663872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">
            <v:textbox style="mso-fit-shape-to-text:t">
              <w:txbxContent>
                <w:p w:rsidR="009339A4" w:rsidRPr="00E15EB6" w:rsidRDefault="009339A4" w:rsidP="00331B41">
                  <w:pPr>
                    <w:rPr>
                      <w:b/>
                    </w:rPr>
                  </w:pPr>
                  <w:r w:rsidRPr="00E15EB6">
                    <w:rPr>
                      <w:b/>
                    </w:rPr>
                    <w:t>SICUREZZA 20</w:t>
                  </w:r>
                  <w:r>
                    <w:rPr>
                      <w:b/>
                    </w:rPr>
                    <w:t>20</w:t>
                  </w:r>
                  <w:r w:rsidRPr="00E15EB6">
                    <w:rPr>
                      <w:b/>
                    </w:rPr>
                    <w:t>_202</w:t>
                  </w:r>
                  <w:r>
                    <w:rPr>
                      <w:b/>
                    </w:rPr>
                    <w:t>1</w:t>
                  </w:r>
                </w:p>
                <w:p w:rsidR="009339A4" w:rsidRDefault="009339A4" w:rsidP="00331B41"/>
              </w:txbxContent>
            </v:textbox>
            <w10:wrap type="square"/>
          </v:shape>
        </w:pict>
      </w:r>
      <w:r>
        <w:rPr>
          <w:noProof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Connettore 2 194" o:spid="_x0000_s1029" type="#_x0000_t34" style="position:absolute;margin-left:142.5pt;margin-top:204.75pt;width:97.35pt;height:28.35pt;rotation:90;z-index:251668992;visibility:visible;mso-position-horizontal-relative:page;mso-position-vertical-relative:text" wrapcoords="-332 -1137 -332 0 8806 7958 10135 7958 10135 22168 19772 23305 20603 23305 21766 21600 20105 18758 11132 17053 11132 -1137 -332 -1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" adj="10794,-272533,-46595" strokeweight="2.25pt">
            <v:stroke endarrow="block"/>
            <w10:wrap type="tight" anchorx="page"/>
          </v:shape>
        </w:pict>
      </w:r>
      <w:r>
        <w:rPr>
          <w:noProof/>
        </w:rPr>
        <w:pict>
          <v:shape id="_x0000_s1030" type="#_x0000_t202" style="position:absolute;margin-left:160.5pt;margin-top:137.75pt;width:75pt;height:30.95pt;z-index:251661824;visibility:visible;mso-wrap-distance-top:3.6pt;mso-wrap-distance-bottom:3.6pt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">
            <v:textbox style="mso-fit-shape-to-text:t">
              <w:txbxContent>
                <w:p w:rsidR="009339A4" w:rsidRPr="00D902FE" w:rsidRDefault="009339A4" w:rsidP="00331B41">
                  <w:pPr>
                    <w:rPr>
                      <w:b/>
                    </w:rPr>
                  </w:pPr>
                  <w:r w:rsidRPr="00D902FE">
                    <w:rPr>
                      <w:b/>
                    </w:rPr>
                    <w:t>SICUREZZA</w:t>
                  </w:r>
                </w:p>
                <w:p w:rsidR="009339A4" w:rsidRDefault="009339A4" w:rsidP="00331B41"/>
              </w:txbxContent>
            </v:textbox>
            <w10:wrap type="square" anchorx="page"/>
          </v:shape>
        </w:pict>
      </w:r>
      <w:r>
        <w:rPr>
          <w:noProof/>
        </w:rPr>
        <w:pict>
          <v:shape id="Immagine 1" o:spid="_x0000_s1031" type="#_x0000_t75" style="position:absolute;margin-left:15.9pt;margin-top:181.55pt;width:162.75pt;height:157.5pt;z-index:251667968;visibility:visible;mso-position-horizontal-relative:text;mso-position-vertical-relative:text">
            <v:imagedata r:id="rId12" o:title="" croptop="1577f" cropbottom="3855f" cropleft="11530f" cropright="19119f"/>
            <w10:wrap type="square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17" o:spid="_x0000_s1032" type="#_x0000_t32" style="position:absolute;margin-left:65.4pt;margin-top:2.3pt;width:61.5pt;height:60pt;z-index:-251667968;visibility:visible;mso-position-horizontal-relative:text;mso-position-vertical-relative:text" wrapcoords="-263 -270 -527 270 19756 21330 20546 21330 21863 21330 22127 20790 20283 18630 790 -270 -263 -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" strokeweight="2.25pt">
            <v:stroke endarrow="block"/>
            <w10:wrap type="tight"/>
          </v:shape>
        </w:pict>
      </w:r>
      <w:r>
        <w:rPr>
          <w:noProof/>
        </w:rPr>
        <w:pict>
          <v:shape id="_x0000_s1033" type="#_x0000_t202" style="position:absolute;margin-left:563.4pt;margin-top:70.35pt;width:166.5pt;height:87pt;z-index:251650560;visibility:visible;mso-wrap-distance-top:3.6pt;mso-wrap-distance-bottom:3.6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">
            <v:textbox>
              <w:txbxContent>
                <w:p w:rsidR="009339A4" w:rsidRDefault="009339A4" w:rsidP="00D173F9">
                  <w:hyperlink r:id="rId13" w:tgtFrame="_blank" w:history="1">
                    <w:r w:rsidRPr="00182000">
                      <w:rPr>
                        <w:rFonts w:ascii="Arial" w:hAnsi="Arial" w:cs="Arial"/>
                        <w:noProof/>
                        <w:color w:val="009ACA"/>
                        <w:sz w:val="18"/>
                        <w:szCs w:val="18"/>
                      </w:rPr>
                      <w:pict>
                        <v:shape id="Immagine 25" o:spid="_x0000_i1028" type="#_x0000_t75" alt="http://www.iispoloamantea.gov.it/plugins/content/jsmallfib/media/original/extensionsIcons/pdf.png" href="http://www.iispoloamantea.gov.it/images/sito_documenti/Sicurezza/SICUREZZA 2019_2020/RELAZIONE DLGS 81_08 SCUOLA SICURA STUDENTI  2019 - 2020 IIS POLO AMANTEA.p" style="width:13.5pt;height:13.5pt;visibility:visible" o:button="t">
                          <v:fill o:detectmouseclick="t"/>
                          <v:imagedata r:id="rId10" o:title=""/>
                        </v:shape>
                      </w:pict>
                    </w:r>
                  </w:hyperlink>
                  <w:hyperlink r:id="rId14" w:tgtFrame="_blank" w:history="1">
                    <w:r w:rsidRPr="00D902FE">
                      <w:rPr>
                        <w:rFonts w:ascii="Arial" w:hAnsi="Arial" w:cs="Arial"/>
                        <w:color w:val="009ACA"/>
                        <w:sz w:val="18"/>
                        <w:szCs w:val="18"/>
                        <w:u w:val="single"/>
                      </w:rPr>
                      <w:t>RELAZIONE DLGS 81_08 SCUOLA SICURA STUDENTI 20</w:t>
                    </w:r>
                    <w:r>
                      <w:rPr>
                        <w:rFonts w:ascii="Arial" w:hAnsi="Arial" w:cs="Arial"/>
                        <w:color w:val="009ACA"/>
                        <w:sz w:val="18"/>
                        <w:szCs w:val="18"/>
                        <w:u w:val="single"/>
                      </w:rPr>
                      <w:t>20</w:t>
                    </w:r>
                    <w:r w:rsidRPr="00D902FE">
                      <w:rPr>
                        <w:rFonts w:ascii="Arial" w:hAnsi="Arial" w:cs="Arial"/>
                        <w:color w:val="009ACA"/>
                        <w:sz w:val="18"/>
                        <w:szCs w:val="18"/>
                        <w:u w:val="single"/>
                      </w:rPr>
                      <w:t xml:space="preserve"> - 202</w:t>
                    </w:r>
                    <w:r>
                      <w:rPr>
                        <w:rFonts w:ascii="Arial" w:hAnsi="Arial" w:cs="Arial"/>
                        <w:color w:val="009ACA"/>
                        <w:sz w:val="18"/>
                        <w:szCs w:val="18"/>
                        <w:u w:val="single"/>
                      </w:rPr>
                      <w:t>1</w:t>
                    </w:r>
                    <w:r w:rsidRPr="00D902FE">
                      <w:rPr>
                        <w:rFonts w:ascii="Arial" w:hAnsi="Arial" w:cs="Arial"/>
                        <w:color w:val="009ACA"/>
                        <w:sz w:val="18"/>
                        <w:szCs w:val="18"/>
                        <w:u w:val="single"/>
                      </w:rPr>
                      <w:t xml:space="preserve"> IIS POLO AMANTEA.pdf</w:t>
                    </w:r>
                  </w:hyperlink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 (CON IL RIFERIMENTO DELLE PAGINE INDICATE NELLO SCHEMA  A PAGINA PRECEDENTE)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Connettore 2 199" o:spid="_x0000_s1034" type="#_x0000_t32" style="position:absolute;margin-left:483.9pt;margin-top:252.6pt;width:57.75pt;height:45pt;flip:y;z-index:-251650560;visibility:visible;mso-position-horizontal-relative:text;mso-position-vertical-relative:text" wrapcoords="-561 -360 -561 0 3927 5400 19356 21240 20197 21240 21881 21240 22161 20520 20197 18000 17953 16920 842 -360 -561 -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" strokeweight="2.25pt">
            <v:stroke endarrow="block"/>
            <w10:wrap type="tight"/>
          </v:shape>
        </w:pict>
      </w:r>
      <w:r>
        <w:rPr>
          <w:noProof/>
        </w:rPr>
        <w:pict>
          <v:shape id="Connettore 2 198" o:spid="_x0000_s1035" type="#_x0000_t32" style="position:absolute;margin-left:532.6pt;margin-top:267.6pt;width:14.25pt;height:25.5pt;flip:y;z-index:-251651584;visibility:visible;mso-position-horizontal-relative:text;mso-position-vertical-relative:text" wrapcoords="-2274 0 6821 10165 6821 13341 13642 20329 18189 20965 22737 20965 21600 15247 13642 10165 3411 0 -227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" strokeweight="2.25pt">
            <v:stroke endarrow="block"/>
            <w10:wrap type="tight"/>
          </v:shape>
        </w:pict>
      </w:r>
      <w:r>
        <w:rPr>
          <w:noProof/>
        </w:rPr>
        <w:pict>
          <v:shape id="_x0000_s1036" type="#_x0000_t202" style="position:absolute;margin-left:436.65pt;margin-top:298.4pt;width:129.75pt;height:58.5pt;z-index:251666944;visibility:visible;mso-wrap-distance-top:3.6pt;mso-wrap-distance-bottom:3.6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">
            <v:textbox>
              <w:txbxContent>
                <w:p w:rsidR="009339A4" w:rsidRDefault="009339A4" w:rsidP="00331B41">
                  <w:r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  <w:t xml:space="preserve">CLICCA SU </w:t>
                  </w:r>
                  <w:hyperlink r:id="rId15" w:tgtFrame="_blank" w:history="1">
                    <w:r w:rsidRPr="00182000">
                      <w:rPr>
                        <w:rFonts w:ascii="Arial" w:hAnsi="Arial" w:cs="Arial"/>
                        <w:noProof/>
                        <w:color w:val="009ACA"/>
                        <w:sz w:val="18"/>
                        <w:szCs w:val="18"/>
                      </w:rPr>
                      <w:pict>
                        <v:shape id="Immagine 201" o:spid="_x0000_i1030" type="#_x0000_t75" alt="http://www.iispoloamantea.gov.it/plugins/content/jsmallfib/media/original/extensionsIcons/pdf.png" href="http://www.iispoloamantea.gov.it/images/sito_documenti/Sicurezza/SICUREZZA 2019_2020/RELAZIONE DLGS 81_08 SCUOLA SICURA STUDENTI  2019 - 2020 IIS POLO AMANTEA.p" style="width:13.5pt;height:13.5pt;visibility:visible" o:button="t">
                          <v:fill o:detectmouseclick="t"/>
                          <v:imagedata r:id="rId10" o:title=""/>
                        </v:shape>
                      </w:pict>
                    </w:r>
                  </w:hyperlink>
                  <w:r>
                    <w:rPr>
                      <w:rFonts w:ascii="Arial" w:hAnsi="Arial" w:cs="Arial"/>
                      <w:noProof/>
                      <w:color w:val="009ACA"/>
                      <w:sz w:val="18"/>
                      <w:szCs w:val="18"/>
                    </w:rPr>
                    <w:t xml:space="preserve"> PER APRIRE O SCARICARE </w:t>
                  </w:r>
                  <w:smartTag w:uri="urn:schemas-microsoft-com:office:smarttags" w:element="PersonName">
                    <w:smartTagPr>
                      <w:attr w:name="ProductID" w:val="LA VERSIONE DEL"/>
                    </w:smartTagPr>
                    <w:r>
                      <w:rPr>
                        <w:rFonts w:ascii="Arial" w:hAnsi="Arial" w:cs="Arial"/>
                        <w:noProof/>
                        <w:color w:val="009ACA"/>
                        <w:sz w:val="18"/>
                        <w:szCs w:val="18"/>
                      </w:rPr>
                      <w:t>LA VERSIONE DEL</w:t>
                    </w:r>
                  </w:smartTag>
                  <w:r>
                    <w:rPr>
                      <w:rFonts w:ascii="Arial" w:hAnsi="Arial" w:cs="Arial"/>
                      <w:noProof/>
                      <w:color w:val="009ACA"/>
                      <w:sz w:val="18"/>
                      <w:szCs w:val="18"/>
                    </w:rPr>
                    <w:t xml:space="preserve"> FILE CHE PREFERISCI</w:t>
                  </w:r>
                </w:p>
              </w:txbxContent>
            </v:textbox>
            <w10:wrap type="square" anchorx="margin"/>
          </v:shape>
        </w:pict>
      </w:r>
      <w:r>
        <w:rPr>
          <w:noProof/>
        </w:rPr>
        <w:pict>
          <v:shape id="Connettore 2 196" o:spid="_x0000_s1037" type="#_x0000_t32" style="position:absolute;margin-left:316.35pt;margin-top:170.25pt;width:25.5pt;height:71.25pt;z-index:-251653632;visibility:visible;mso-position-horizontal-relative:page;mso-position-vertical-relative:text" wrapcoords="-1271 0 1271 3638 15882 18189 15882 19326 18424 21373 19694 21373 22235 21373 22235 19326 19694 18189 1906 0 -1271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" strokeweight="2.25pt">
            <v:stroke endarrow="block"/>
            <w10:wrap type="tight" anchorx="page"/>
          </v:shape>
        </w:pict>
      </w:r>
      <w:r>
        <w:rPr>
          <w:noProof/>
        </w:rPr>
        <w:pict>
          <v:shape id="Immagine 192" o:spid="_x0000_s1038" type="#_x0000_t75" style="position:absolute;margin-left:214.65pt;margin-top:151.35pt;width:226.45pt;height:196.5pt;z-index:251659776;visibility:visible;mso-position-horizontal-relative:margin;mso-position-vertical-relative:text">
            <v:imagedata r:id="rId16" o:title=""/>
            <w10:wrap type="square" anchorx="margin"/>
          </v:shape>
        </w:pict>
      </w:r>
      <w:r>
        <w:rPr>
          <w:noProof/>
        </w:rPr>
        <w:pict>
          <v:shape id="Immagine 193" o:spid="_x0000_s1039" type="#_x0000_t75" style="position:absolute;margin-left:474.15pt;margin-top:167.85pt;width:263.65pt;height:178.5pt;z-index:251660800;visibility:visible;mso-position-horizontal-relative:margin;mso-position-vertical-relative:text">
            <v:imagedata r:id="rId17" o:title=""/>
            <w10:wrap type="square" anchorx="margin"/>
          </v:shape>
        </w:pict>
      </w:r>
      <w:r>
        <w:rPr>
          <w:noProof/>
        </w:rPr>
        <w:pict>
          <v:shape id="Connettore 2 30" o:spid="_x0000_s1040" type="#_x0000_t32" style="position:absolute;margin-left:543.15pt;margin-top:26.85pt;width:17.25pt;height:24pt;flip:y;z-index:-251657728;visibility:visible;mso-position-horizontal-relative:text;mso-position-vertical-relative:text" wrapcoords="-939 -675 -1878 0 0 2700 6574 10125 6574 13500 15026 20925 18783 20925 22539 20925 23478 19575 19722 14850 13148 10125 13148 -675 -939 -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" strokeweight="2.25pt">
            <v:stroke endarrow="block"/>
            <w10:wrap type="tight"/>
          </v:shape>
        </w:pict>
      </w:r>
      <w:r>
        <w:rPr>
          <w:noProof/>
        </w:rPr>
        <w:pict>
          <v:shape id="Connettore 2 29" o:spid="_x0000_s1041" type="#_x0000_t32" style="position:absolute;margin-left:545.4pt;margin-top:68.1pt;width:17.25pt;height:25.5pt;z-index:-251658752;visibility:visible;mso-position-horizontal-relative:text;mso-position-vertical-relative:text" wrapcoords="-1878 0 5635 10165 15026 20329 18783 20965 22539 20965 23478 19059 19722 14612 13148 10165 13148 0 -1878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" strokeweight="2.25pt">
            <v:stroke endarrow="block"/>
            <w10:wrap type="tight"/>
          </v:shape>
        </w:pict>
      </w:r>
      <w:r>
        <w:rPr>
          <w:noProof/>
        </w:rPr>
        <w:pict>
          <v:shape id="Connettore 2 28" o:spid="_x0000_s1042" type="#_x0000_t32" style="position:absolute;margin-left:440.25pt;margin-top:51.75pt;width:23.25pt;height:3.55pt;z-index:-251659776;visibility:visible;mso-position-horizontal-relative:text;mso-position-vertical-relative:text" wrapcoords="-1394 -4320 -1394 4320 10452 30240 13935 30240 16723 30240 21600 21600 18116 -4320 4877 -4320 -1394 -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" strokeweight="2.25pt">
            <v:stroke endarrow="block"/>
            <w10:wrap type="tight"/>
          </v:shape>
        </w:pict>
      </w:r>
      <w:r>
        <w:rPr>
          <w:noProof/>
        </w:rPr>
        <w:pict>
          <v:shape id="Connettore 2 27" o:spid="_x0000_s1043" type="#_x0000_t32" style="position:absolute;margin-left:349.5pt;margin-top:53.25pt;width:23.25pt;height:3.55pt;z-index:-251660800;visibility:visible;mso-position-horizontal-relative:text;mso-position-vertical-relative:text" wrapcoords="-1394 -4320 -1394 4320 10452 30240 13935 30240 16723 30240 21600 21600 18116 -4320 4877 -4320 -1394 -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" strokeweight="2.25pt">
            <v:stroke endarrow="block"/>
            <w10:wrap type="tight"/>
          </v:shape>
        </w:pict>
      </w:r>
      <w:r>
        <w:rPr>
          <w:noProof/>
        </w:rPr>
        <w:pict>
          <v:shape id="Connettore 2 26" o:spid="_x0000_s1044" type="#_x0000_t32" style="position:absolute;margin-left:252.1pt;margin-top:54pt;width:23.25pt;height:3.55pt;z-index:-251661824;visibility:visible;mso-position-horizontal-relative:text;mso-position-vertical-relative:text" wrapcoords="-1394 -4320 -1394 4320 10452 30240 13935 30240 16723 30240 21600 21600 18116 -4320 4877 -4320 -1394 -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" strokeweight="2.25pt">
            <v:stroke endarrow="block"/>
            <w10:wrap type="tight"/>
          </v:shape>
        </w:pict>
      </w:r>
      <w:r>
        <w:rPr>
          <w:noProof/>
        </w:rPr>
        <w:pict>
          <v:shape id="_x0000_s1045" type="#_x0000_t202" style="position:absolute;margin-left:132.15pt;margin-top:27pt;width:120.75pt;height:51.75pt;z-index:251653632;visibility:visible;mso-wrap-distance-top:3.6pt;mso-wrap-distance-bottom:3.6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">
            <v:textbox>
              <w:txbxContent>
                <w:tbl>
                  <w:tblPr>
                    <w:tblW w:w="6810" w:type="dxa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0A0"/>
                  </w:tblPr>
                  <w:tblGrid>
                    <w:gridCol w:w="2270"/>
                    <w:gridCol w:w="2270"/>
                    <w:gridCol w:w="2270"/>
                  </w:tblGrid>
                  <w:tr w:rsidR="009339A4" w:rsidRPr="00D902FE" w:rsidTr="00D902FE">
                    <w:trPr>
                      <w:trHeight w:val="600"/>
                      <w:tblCellSpacing w:w="15" w:type="dxa"/>
                    </w:trPr>
                    <w:tc>
                      <w:tcPr>
                        <w:tcW w:w="2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9339A4" w:rsidRPr="00D902FE" w:rsidRDefault="009339A4" w:rsidP="002B0ED5">
                        <w:pPr>
                          <w:jc w:val="center"/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b/>
                            <w:bCs/>
                            <w:color w:val="000000"/>
                            <w:shd w:val="clear" w:color="auto" w:fill="E5E5E5"/>
                          </w:rPr>
                          <w:t>ANDARE A DESTRA SULLA PAGINA DEL SITO</w:t>
                        </w:r>
                      </w:p>
                    </w:tc>
                    <w:tc>
                      <w:tcPr>
                        <w:tcW w:w="22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vAlign w:val="center"/>
                      </w:tcPr>
                      <w:p w:rsidR="009339A4" w:rsidRPr="00D902FE" w:rsidRDefault="009339A4" w:rsidP="00D902FE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22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tcMar>
                          <w:top w:w="75" w:type="dxa"/>
                          <w:left w:w="75" w:type="dxa"/>
                          <w:bottom w:w="75" w:type="dxa"/>
                          <w:right w:w="75" w:type="dxa"/>
                        </w:tcMar>
                        <w:vAlign w:val="center"/>
                      </w:tcPr>
                      <w:p w:rsidR="009339A4" w:rsidRPr="00D902FE" w:rsidRDefault="009339A4" w:rsidP="00D902FE">
                        <w:pPr>
                          <w:rPr>
                            <w:rFonts w:ascii="Arial" w:hAnsi="Arial" w:cs="Arial"/>
                            <w:color w:val="000000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9339A4" w:rsidRDefault="009339A4" w:rsidP="00D173F9"/>
              </w:txbxContent>
            </v:textbox>
            <w10:wrap type="square" anchorx="margin"/>
          </v:shape>
        </w:pict>
      </w:r>
      <w:r>
        <w:rPr>
          <w:noProof/>
        </w:rPr>
        <w:pict>
          <v:shape id="Casella di testo 19" o:spid="_x0000_s1046" type="#_x0000_t202" style="position:absolute;margin-left:275.55pt;margin-top:38.15pt;width:78pt;height:98.55pt;z-index:251647488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">
            <v:textbox style="mso-fit-shape-to-text:t">
              <w:txbxContent>
                <w:p w:rsidR="009339A4" w:rsidRDefault="009339A4" w:rsidP="00D173F9">
                  <w:r>
                    <w:rPr>
                      <w:rFonts w:ascii="Verdana" w:hAnsi="Verdana"/>
                      <w:b/>
                      <w:bCs/>
                      <w:color w:val="000000"/>
                      <w:shd w:val="clear" w:color="auto" w:fill="E5E5E5"/>
                    </w:rPr>
                    <w:t>Adeguam. normativi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47" type="#_x0000_t202" style="position:absolute;margin-left:366.3pt;margin-top:37.55pt;width:75pt;height:110.6pt;z-index:251646464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">
            <v:textbox style="mso-fit-shape-to-text:t">
              <w:txbxContent>
                <w:p w:rsidR="009339A4" w:rsidRPr="00D902FE" w:rsidRDefault="009339A4" w:rsidP="00D173F9">
                  <w:pPr>
                    <w:rPr>
                      <w:b/>
                    </w:rPr>
                  </w:pPr>
                  <w:r w:rsidRPr="00D902FE">
                    <w:rPr>
                      <w:b/>
                    </w:rPr>
                    <w:t>SICUREZZA</w:t>
                  </w:r>
                </w:p>
                <w:p w:rsidR="009339A4" w:rsidRDefault="009339A4" w:rsidP="00D173F9"/>
              </w:txbxContent>
            </v:textbox>
            <w10:wrap type="square"/>
          </v:shape>
        </w:pict>
      </w:r>
      <w:r>
        <w:rPr>
          <w:noProof/>
        </w:rPr>
        <w:pict>
          <v:shape id="_x0000_s1048" type="#_x0000_t202" style="position:absolute;margin-left:465.75pt;margin-top:30.8pt;width:75pt;height:110.6pt;z-index:251649536;visibility:visible;mso-wrap-distance-top:3.6pt;mso-wrap-distance-bottom:3.6pt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">
            <v:textbox style="mso-fit-shape-to-text:t">
              <w:txbxContent>
                <w:p w:rsidR="009339A4" w:rsidRPr="00E15EB6" w:rsidRDefault="009339A4" w:rsidP="00D173F9">
                  <w:pPr>
                    <w:rPr>
                      <w:b/>
                    </w:rPr>
                  </w:pPr>
                  <w:r w:rsidRPr="00E15EB6">
                    <w:rPr>
                      <w:b/>
                    </w:rPr>
                    <w:t>SICUREZZA 20</w:t>
                  </w:r>
                  <w:r>
                    <w:rPr>
                      <w:b/>
                    </w:rPr>
                    <w:t>20</w:t>
                  </w:r>
                  <w:r w:rsidRPr="00E15EB6">
                    <w:rPr>
                      <w:b/>
                    </w:rPr>
                    <w:t>_202</w:t>
                  </w:r>
                  <w:r>
                    <w:rPr>
                      <w:b/>
                    </w:rPr>
                    <w:t>1</w:t>
                  </w:r>
                </w:p>
                <w:p w:rsidR="009339A4" w:rsidRDefault="009339A4" w:rsidP="00D173F9"/>
              </w:txbxContent>
            </v:textbox>
            <w10:wrap type="square"/>
          </v:shape>
        </w:pict>
      </w:r>
    </w:p>
    <w:p w:rsidR="009339A4" w:rsidRDefault="009339A4" w:rsidP="00E06C14">
      <w:pPr>
        <w:widowControl w:val="0"/>
        <w:autoSpaceDE w:val="0"/>
        <w:autoSpaceDN w:val="0"/>
        <w:adjustRightInd w:val="0"/>
      </w:pPr>
    </w:p>
    <w:sectPr w:rsidR="009339A4" w:rsidSect="00CD07F7">
      <w:pgSz w:w="12240" w:h="15840"/>
      <w:pgMar w:top="567" w:right="1134" w:bottom="567" w:left="1134" w:header="720" w:footer="30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39A4" w:rsidRDefault="009339A4">
      <w:r>
        <w:separator/>
      </w:r>
    </w:p>
  </w:endnote>
  <w:endnote w:type="continuationSeparator" w:id="0">
    <w:p w:rsidR="009339A4" w:rsidRDefault="009339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A4" w:rsidRDefault="009339A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339A4" w:rsidRDefault="009339A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9A4" w:rsidRPr="00697555" w:rsidRDefault="009339A4" w:rsidP="00697555">
    <w:pPr>
      <w:pStyle w:val="Footer"/>
      <w:jc w:val="center"/>
      <w:rPr>
        <w:i/>
      </w:rPr>
    </w:pPr>
    <w:r w:rsidRPr="00697555">
      <w:rPr>
        <w:i/>
      </w:rPr>
      <w:t xml:space="preserve">ALLEGATO 1 – VERBALE N° </w:t>
    </w:r>
    <w:r>
      <w:rPr>
        <w:i/>
      </w:rPr>
      <w:t>1</w:t>
    </w:r>
    <w:r w:rsidRPr="00697555">
      <w:rPr>
        <w:i/>
      </w:rPr>
      <w:t>CdC</w:t>
    </w:r>
    <w:r>
      <w:rPr>
        <w:i/>
      </w:rPr>
      <w:t>_____</w:t>
    </w:r>
    <w:r w:rsidRPr="00697555">
      <w:rPr>
        <w:i/>
      </w:rPr>
      <w:t xml:space="preserve"> NOVEMBRE 20</w:t>
    </w:r>
    <w:r>
      <w:rPr>
        <w:i/>
      </w:rPr>
      <w:t>20</w:t>
    </w:r>
    <w:r w:rsidRPr="00697555">
      <w:rPr>
        <w:i/>
      </w:rPr>
      <w:t xml:space="preserve">– CLASSE </w:t>
    </w:r>
    <w:r>
      <w:rPr>
        <w:i/>
      </w:rPr>
      <w:t>____________________.</w:t>
    </w:r>
    <w:r w:rsidRPr="00697555">
      <w:rPr>
        <w:i/>
      </w:rPr>
      <w:t>–A.S. 20</w:t>
    </w:r>
    <w:r>
      <w:rPr>
        <w:i/>
      </w:rPr>
      <w:t>20</w:t>
    </w:r>
    <w:r w:rsidRPr="00697555">
      <w:rPr>
        <w:i/>
      </w:rPr>
      <w:t>-20</w:t>
    </w:r>
    <w:r>
      <w:rPr>
        <w:i/>
      </w:rPr>
      <w:t>21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39A4" w:rsidRDefault="009339A4">
      <w:r>
        <w:separator/>
      </w:r>
    </w:p>
  </w:footnote>
  <w:footnote w:type="continuationSeparator" w:id="0">
    <w:p w:rsidR="009339A4" w:rsidRDefault="009339A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07F7"/>
    <w:rsid w:val="00030FD9"/>
    <w:rsid w:val="00095D1A"/>
    <w:rsid w:val="000B6B55"/>
    <w:rsid w:val="00182000"/>
    <w:rsid w:val="001E0467"/>
    <w:rsid w:val="0021013D"/>
    <w:rsid w:val="0022675D"/>
    <w:rsid w:val="00281589"/>
    <w:rsid w:val="002B0ED5"/>
    <w:rsid w:val="00331B41"/>
    <w:rsid w:val="003A08FD"/>
    <w:rsid w:val="004057EB"/>
    <w:rsid w:val="004438B0"/>
    <w:rsid w:val="00453696"/>
    <w:rsid w:val="00471063"/>
    <w:rsid w:val="00477A43"/>
    <w:rsid w:val="004B16FD"/>
    <w:rsid w:val="004C1A3D"/>
    <w:rsid w:val="004F2F68"/>
    <w:rsid w:val="005271BC"/>
    <w:rsid w:val="0057170F"/>
    <w:rsid w:val="00640EB9"/>
    <w:rsid w:val="00696E6B"/>
    <w:rsid w:val="00697555"/>
    <w:rsid w:val="006D3AD8"/>
    <w:rsid w:val="00742CF3"/>
    <w:rsid w:val="00753C8F"/>
    <w:rsid w:val="00763BFA"/>
    <w:rsid w:val="007B6E50"/>
    <w:rsid w:val="007C1B85"/>
    <w:rsid w:val="007F270E"/>
    <w:rsid w:val="00831911"/>
    <w:rsid w:val="00847BBE"/>
    <w:rsid w:val="0086163F"/>
    <w:rsid w:val="00862479"/>
    <w:rsid w:val="00872B75"/>
    <w:rsid w:val="009147B0"/>
    <w:rsid w:val="009339A4"/>
    <w:rsid w:val="00965742"/>
    <w:rsid w:val="009A38B0"/>
    <w:rsid w:val="00A32B72"/>
    <w:rsid w:val="00A7731F"/>
    <w:rsid w:val="00AA1167"/>
    <w:rsid w:val="00B65552"/>
    <w:rsid w:val="00B875DD"/>
    <w:rsid w:val="00B935A9"/>
    <w:rsid w:val="00BB2928"/>
    <w:rsid w:val="00BD22A4"/>
    <w:rsid w:val="00BF43A6"/>
    <w:rsid w:val="00CA0ECB"/>
    <w:rsid w:val="00CB3FFD"/>
    <w:rsid w:val="00CC7365"/>
    <w:rsid w:val="00CD07F7"/>
    <w:rsid w:val="00D173F9"/>
    <w:rsid w:val="00D17C1F"/>
    <w:rsid w:val="00D902FE"/>
    <w:rsid w:val="00E06C14"/>
    <w:rsid w:val="00E15EB6"/>
    <w:rsid w:val="00E25877"/>
    <w:rsid w:val="00E676A4"/>
    <w:rsid w:val="00F1583E"/>
    <w:rsid w:val="00F54461"/>
    <w:rsid w:val="00F8640D"/>
    <w:rsid w:val="00F95F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07F7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D07F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D07F7"/>
    <w:rPr>
      <w:rFonts w:ascii="Times New Roman" w:hAnsi="Times New Roman" w:cs="Times New Roman"/>
      <w:sz w:val="20"/>
      <w:szCs w:val="20"/>
      <w:lang w:eastAsia="it-IT"/>
    </w:rPr>
  </w:style>
  <w:style w:type="character" w:styleId="PageNumber">
    <w:name w:val="page number"/>
    <w:basedOn w:val="DefaultParagraphFont"/>
    <w:uiPriority w:val="99"/>
    <w:rsid w:val="00CD07F7"/>
    <w:rPr>
      <w:rFonts w:cs="Times New Roman"/>
    </w:rPr>
  </w:style>
  <w:style w:type="paragraph" w:customStyle="1" w:styleId="Default">
    <w:name w:val="Default"/>
    <w:uiPriority w:val="99"/>
    <w:rsid w:val="00CD07F7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697555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97555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rsid w:val="00471063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4C1A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C1A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032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32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ispoloamantea.gov.it/" TargetMode="External"/><Relationship Id="rId13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12" Type="http://schemas.openxmlformats.org/officeDocument/2006/relationships/image" Target="media/image2.png"/><Relationship Id="rId1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3.emf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://www.iispoloamantea.gov.it/images/sito_documenti/Sicurezza/SICUREZZA%202019_2020/RELAZIONE%20DLGS%2081_08%20studenti%202019_2020.pdf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www.iispoloamantea.gov.it/images/sito_documenti/Sicurezza/SICUREZZA%202019_2020/RELAZIONE%20DLGS%2081_08%20studenti%202019_2020.pdf" TargetMode="External"/><Relationship Id="rId14" Type="http://schemas.openxmlformats.org/officeDocument/2006/relationships/hyperlink" Target="http://www.iispoloamantea.gov.it/images/sito_documenti/Sicurezza/SICUREZZA%202019_2020/RELAZIONE%20DLGS%2081_08%20SCUOLA%20SICURA%20STUDENTI%20%202019%20-%202020%20IIS%20POLO%20AMANTEA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326</Words>
  <Characters>1864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(BOZZA da allegare al PRIMO VERBALE DI CLASSE  - NOVEMBRE) PIANO DI FORMAZIONE SULLA SICUREZZA NEGLI AMBIENTI DI LAVORO (TOTALE 12H DURANTE L'ANNO SCOLASTICO)</dc:title>
  <dc:subject/>
  <dc:creator>studente</dc:creator>
  <cp:keywords/>
  <dc:description/>
  <cp:lastModifiedBy>PC3</cp:lastModifiedBy>
  <cp:revision>2</cp:revision>
  <cp:lastPrinted>2020-10-17T08:01:00Z</cp:lastPrinted>
  <dcterms:created xsi:type="dcterms:W3CDTF">2020-11-07T08:29:00Z</dcterms:created>
  <dcterms:modified xsi:type="dcterms:W3CDTF">2020-11-07T08:29:00Z</dcterms:modified>
</cp:coreProperties>
</file>